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2" w:rightFromText="142" w:horzAnchor="margin" w:tblpX="-396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</w:tblGrid>
      <w:tr w:rsidR="006C4E6E" w14:paraId="63611E32" w14:textId="77777777" w:rsidTr="006C4E6E">
        <w:trPr>
          <w:trHeight w:hRule="exact" w:val="1701"/>
        </w:trPr>
        <w:tc>
          <w:tcPr>
            <w:tcW w:w="2830" w:type="dxa"/>
          </w:tcPr>
          <w:p w14:paraId="29D4CA49" w14:textId="71BD82F3" w:rsidR="006C4E6E" w:rsidRDefault="006C4E6E" w:rsidP="006C4E6E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Klikk her og sett inn logo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Klikk her og sett inn logo</w:t>
            </w:r>
            <w:r>
              <w:fldChar w:fldCharType="end"/>
            </w:r>
            <w:bookmarkEnd w:id="0"/>
          </w:p>
        </w:tc>
      </w:tr>
    </w:tbl>
    <w:p w14:paraId="094B2619" w14:textId="11B317B4" w:rsidR="00AF64D1" w:rsidRDefault="00937AEC">
      <w:r w:rsidRPr="00054BB8">
        <w:rPr>
          <w:noProof/>
        </w:rPr>
        <w:drawing>
          <wp:anchor distT="0" distB="0" distL="114300" distR="114300" simplePos="0" relativeHeight="251667456" behindDoc="1" locked="0" layoutInCell="1" allowOverlap="1" wp14:anchorId="6EC9BF46" wp14:editId="13A3086F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59675" cy="10691004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1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F51C6" wp14:editId="1EA101CD">
                <wp:simplePos x="0" y="0"/>
                <wp:positionH relativeFrom="column">
                  <wp:posOffset>-480695</wp:posOffset>
                </wp:positionH>
                <wp:positionV relativeFrom="page">
                  <wp:posOffset>9077326</wp:posOffset>
                </wp:positionV>
                <wp:extent cx="3482340" cy="1104900"/>
                <wp:effectExtent l="0" t="0" r="381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C2E05" w14:textId="77777777" w:rsidR="007F023A" w:rsidRPr="00AD25B9" w:rsidRDefault="007F023A" w:rsidP="007F023A">
                            <w:pPr>
                              <w:spacing w:before="120"/>
                              <w:ind w:left="113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AD25B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>Her kommer egen tekst</w:t>
                            </w:r>
                            <w:r w:rsidR="00AD25B9" w:rsidRPr="00AD25B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F51C6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-37.85pt;margin-top:714.75pt;width:274.2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" fillcolor="white [3212]" stroked="f" strokeweight=".5pt">
                <v:textbox>
                  <w:txbxContent>
                    <w:p w14:paraId="547C2E05" w14:textId="77777777" w:rsidR="007F023A" w:rsidRPr="00AD25B9" w:rsidRDefault="007F023A" w:rsidP="007F023A">
                      <w:pPr>
                        <w:spacing w:before="120"/>
                        <w:ind w:left="113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AD25B9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>Her kommer egen tekst</w:t>
                      </w:r>
                      <w:r w:rsidR="00AD25B9" w:rsidRPr="00AD25B9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023A">
        <w:rPr>
          <w:noProof/>
        </w:rPr>
        <w:drawing>
          <wp:anchor distT="0" distB="0" distL="114300" distR="114300" simplePos="0" relativeHeight="251658239" behindDoc="1" locked="0" layoutInCell="1" allowOverlap="1" wp14:anchorId="79A53E3C" wp14:editId="446BEFF8">
            <wp:simplePos x="0" y="0"/>
            <wp:positionH relativeFrom="column">
              <wp:posOffset>5156835</wp:posOffset>
            </wp:positionH>
            <wp:positionV relativeFrom="page">
              <wp:posOffset>570230</wp:posOffset>
            </wp:positionV>
            <wp:extent cx="952500" cy="1242060"/>
            <wp:effectExtent l="0" t="0" r="0" b="0"/>
            <wp:wrapNone/>
            <wp:docPr id="6" name="Grafik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k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43"/>
    <w:rsid w:val="00054BB8"/>
    <w:rsid w:val="000D21CA"/>
    <w:rsid w:val="00157F48"/>
    <w:rsid w:val="0017753F"/>
    <w:rsid w:val="001F7801"/>
    <w:rsid w:val="00322F71"/>
    <w:rsid w:val="003911BC"/>
    <w:rsid w:val="003F1A6F"/>
    <w:rsid w:val="004C2551"/>
    <w:rsid w:val="005E55DB"/>
    <w:rsid w:val="00610A8E"/>
    <w:rsid w:val="006C4E6E"/>
    <w:rsid w:val="007810C4"/>
    <w:rsid w:val="007F023A"/>
    <w:rsid w:val="008611D2"/>
    <w:rsid w:val="00895228"/>
    <w:rsid w:val="008F6DA4"/>
    <w:rsid w:val="00937AEC"/>
    <w:rsid w:val="009C44BB"/>
    <w:rsid w:val="009D2C43"/>
    <w:rsid w:val="00AD25B9"/>
    <w:rsid w:val="00AF64D1"/>
    <w:rsid w:val="00B85E8B"/>
    <w:rsid w:val="00D9759B"/>
    <w:rsid w:val="00DE0850"/>
    <w:rsid w:val="00E3434B"/>
    <w:rsid w:val="00E9405D"/>
    <w:rsid w:val="00EB52B9"/>
    <w:rsid w:val="00EC0052"/>
    <w:rsid w:val="00F40081"/>
    <w:rsid w:val="00F8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032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82FC97A4EB864EBF6B6ADD443A67CC" ma:contentTypeVersion="11" ma:contentTypeDescription="Opprett et nytt dokument." ma:contentTypeScope="" ma:versionID="1243dad0bdc800c2168160044757ccfa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9f2b7ce840c78a2065a44a5a957cc1d0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DD11BB-CC05-4A6F-9321-622488B81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5A37E7-E7E2-46E0-96FE-0E7359A566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09F6C4-FD80-4677-85C0-1949000A21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arabisk5.dotx</Template>
  <TotalTime>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 Nordvik Gilbu</cp:lastModifiedBy>
  <cp:revision>2</cp:revision>
  <dcterms:created xsi:type="dcterms:W3CDTF">2021-09-20T10:23:00Z</dcterms:created>
  <dcterms:modified xsi:type="dcterms:W3CDTF">2021-09-20T10:23:00Z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0x010100D982FC97A4EB864EBF6B6ADD443A67CC</vt:lpwstr>
  </property>
</Properties>
</file>